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A31" w:rsidRDefault="009C2A31"/>
    <w:p w:rsidR="009C2A31" w:rsidRDefault="009C2A3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80.15pt;margin-top:8.5pt;width:268.5pt;height:595.25pt;z-index:251660288;mso-wrap-distance-left:2.88pt;mso-wrap-distance-top:2.88pt;mso-wrap-distance-right:2.88pt;mso-wrap-distance-bottom:2.88pt" filled="f" stroked="f" insetpen="t" o:cliptowrap="t">
            <v:shadow color="#d4d2d0"/>
            <v:textbox style="mso-next-textbox:#_x0000_s1026;mso-column-margin:2mm" inset="2.88pt,2.88pt,2.88pt,2.88pt">
              <w:txbxContent>
                <w:p w:rsidR="009C2A31" w:rsidRDefault="009C2A31" w:rsidP="00AA5E2D">
                  <w:pPr>
                    <w:pStyle w:val="ConsPlusNormal"/>
                    <w:widowControl w:val="0"/>
                    <w:ind w:firstLine="4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C2A31" w:rsidRDefault="009C2A31" w:rsidP="00AA5E2D">
                  <w:pPr>
                    <w:pStyle w:val="ConsPlusNormal"/>
                    <w:widowControl w:val="0"/>
                    <w:ind w:firstLine="4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C2A31" w:rsidRDefault="009C2A31" w:rsidP="00AA5E2D">
                  <w:pPr>
                    <w:pStyle w:val="ConsPlusNormal"/>
                    <w:widowControl w:val="0"/>
                    <w:ind w:firstLine="4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D5530">
                    <w:rPr>
                      <w:sz w:val="22"/>
                      <w:szCs w:val="22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7" type="#_x0000_t75" style="width:168pt;height:108.75pt">
                        <v:imagedata r:id="rId5" o:title=""/>
                      </v:shape>
                    </w:pict>
                  </w:r>
                </w:p>
                <w:p w:rsidR="009C2A31" w:rsidRDefault="009C2A31" w:rsidP="00AA5E2D">
                  <w:pPr>
                    <w:pStyle w:val="ConsPlusNormal"/>
                    <w:widowControl w:val="0"/>
                    <w:ind w:firstLine="4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C2A31" w:rsidRDefault="009C2A31" w:rsidP="00AA5E2D">
                  <w:pPr>
                    <w:pStyle w:val="ConsPlusNormal"/>
                    <w:widowControl w:val="0"/>
                    <w:ind w:firstLine="4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C2A31" w:rsidRPr="005D5E17" w:rsidRDefault="009C2A31" w:rsidP="00AA5E2D">
                  <w:pPr>
                    <w:pStyle w:val="ConsPlusNormal"/>
                    <w:widowControl w:val="0"/>
                    <w:ind w:firstLine="4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D5E1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ВИДЫ НАКАЗАНИЙ, НАЗНАЧАЕМЫХ НЕСОВЕРШЕННОЛЕТНИМ ЗА УГОЛОВНЫЕ ПРЕСТУПЛЕНИЯ:</w:t>
                  </w:r>
                </w:p>
                <w:p w:rsidR="009C2A31" w:rsidRPr="00AA5E2D" w:rsidRDefault="009C2A31" w:rsidP="001A303A">
                  <w:pPr>
                    <w:pStyle w:val="ConsPlusNormal"/>
                    <w:widowControl w:val="0"/>
                    <w:ind w:firstLine="47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9C2A31" w:rsidRDefault="009C2A31" w:rsidP="001A303A">
                  <w:pPr>
                    <w:widowControl w:val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  </w:t>
                  </w:r>
                </w:p>
                <w:p w:rsidR="009C2A31" w:rsidRDefault="009C2A31" w:rsidP="001A303A">
                  <w:pPr>
                    <w:widowControl w:val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 </w:t>
                  </w:r>
                </w:p>
                <w:p w:rsidR="009C2A31" w:rsidRPr="00861E60" w:rsidRDefault="009C2A31" w:rsidP="000A10BA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- штраф</w:t>
                  </w:r>
                  <w:r w:rsidRPr="00861E60">
                    <w:rPr>
                      <w:sz w:val="28"/>
                      <w:szCs w:val="28"/>
                    </w:rPr>
                    <w:t>;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  <w:p w:rsidR="009C2A31" w:rsidRPr="00861E60" w:rsidRDefault="009C2A31" w:rsidP="000A10BA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- лишение права заниматься определенной деятельностью</w:t>
                  </w:r>
                  <w:r w:rsidRPr="00861E60">
                    <w:rPr>
                      <w:sz w:val="28"/>
                      <w:szCs w:val="28"/>
                    </w:rPr>
                    <w:t>;</w:t>
                  </w:r>
                </w:p>
                <w:p w:rsidR="009C2A31" w:rsidRDefault="009C2A31" w:rsidP="000A10BA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- обязательные работы</w:t>
                  </w:r>
                  <w:r w:rsidRPr="00C61B65">
                    <w:rPr>
                      <w:sz w:val="28"/>
                      <w:szCs w:val="28"/>
                    </w:rPr>
                    <w:t>;</w:t>
                  </w:r>
                  <w:r w:rsidRPr="00313C74">
                    <w:t xml:space="preserve"> </w:t>
                  </w:r>
                </w:p>
                <w:p w:rsidR="009C2A31" w:rsidRDefault="009C2A31" w:rsidP="000A10BA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- исправительные работы</w:t>
                  </w:r>
                  <w:r w:rsidRPr="00C61B65">
                    <w:rPr>
                      <w:sz w:val="28"/>
                      <w:szCs w:val="28"/>
                    </w:rPr>
                    <w:t>;</w:t>
                  </w:r>
                </w:p>
                <w:p w:rsidR="009C2A31" w:rsidRDefault="009C2A31" w:rsidP="000A10BA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- ограничение свободы</w:t>
                  </w:r>
                  <w:r w:rsidRPr="00C61B65">
                    <w:rPr>
                      <w:sz w:val="28"/>
                      <w:szCs w:val="28"/>
                    </w:rPr>
                    <w:t>;</w:t>
                  </w:r>
                </w:p>
                <w:p w:rsidR="009C2A31" w:rsidRDefault="009C2A31" w:rsidP="000A10BA">
                  <w:pPr>
                    <w:widowControl w:val="0"/>
                    <w:ind w:left="157" w:hanging="157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- лишение свободы на определенный срок.</w:t>
                  </w:r>
                </w:p>
                <w:p w:rsidR="009C2A31" w:rsidRDefault="009C2A31" w:rsidP="000A10BA">
                  <w:pPr>
                    <w:widowControl w:val="0"/>
                    <w:ind w:left="157" w:hanging="157"/>
                    <w:jc w:val="both"/>
                    <w:rPr>
                      <w:sz w:val="28"/>
                      <w:szCs w:val="28"/>
                    </w:rPr>
                  </w:pPr>
                </w:p>
                <w:p w:rsidR="009C2A31" w:rsidRPr="00FB16CA" w:rsidRDefault="009C2A31" w:rsidP="00547DE9">
                  <w:pPr>
                    <w:widowControl w:val="0"/>
                    <w:ind w:left="157" w:hanging="157"/>
                    <w:jc w:val="center"/>
                  </w:pPr>
                  <w:r>
                    <w:pict>
                      <v:shape id="_x0000_i1028" type="#_x0000_t75" style="width:194.25pt;height:118.5pt">
                        <v:imagedata r:id="rId6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570.85pt;margin-top:8.5pt;width:246.6pt;height:572.6pt;z-index:251661312;mso-wrap-distance-left:2.88pt;mso-wrap-distance-top:2.88pt;mso-wrap-distance-right:2.88pt;mso-wrap-distance-bottom:2.88pt" filled="f" stroked="f" insetpen="t" o:cliptowrap="t">
            <v:shadow color="#d4d2d0"/>
            <v:textbox style="mso-next-textbox:#_x0000_s1027;mso-column-margin:2mm" inset="2.88pt,2.88pt,2.88pt,2.88pt">
              <w:txbxContent>
                <w:p w:rsidR="009C2A31" w:rsidRPr="005D5E17" w:rsidRDefault="009C2A31" w:rsidP="005D5E17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5D5E17">
                    <w:rPr>
                      <w:b/>
                      <w:sz w:val="28"/>
                      <w:szCs w:val="28"/>
                    </w:rPr>
                    <w:t>НЕСОВЕРШЕННОЛЕТНИЕ ОТ 14 ДО 18 ЛЕТ САМОСТОЯТЕЛЬНО НЕСУТ ОТВЕТСТВЕННОСТЬ ЗА ВРЕД, ПРИЧИНЕННЫЙ ПРЕСТУПЛЕНИЕМ</w:t>
                  </w:r>
                </w:p>
                <w:p w:rsidR="009C2A31" w:rsidRDefault="009C2A31" w:rsidP="005D5E17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9C2A31" w:rsidRPr="00C75644" w:rsidRDefault="009C2A31" w:rsidP="005D5E17">
                  <w:pPr>
                    <w:ind w:firstLine="17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В случае, когда у несовершеннолетних в возрасте от 14 до 18 лет не имеется доходов или иного имущества, достаточных для возмещения вреда, вред должен быть возмещен полностью или в недостающей части его родителями (усыновителями) или попечителем, </w:t>
                  </w:r>
                  <w:r w:rsidRPr="00C75644">
                    <w:rPr>
                      <w:sz w:val="28"/>
                      <w:szCs w:val="28"/>
                    </w:rPr>
                    <w:t>либо лицом, осуществляющим надзор за несовершеннолетним, находящимся в организации для детей-сирот и детей, оставшихся без попечения родителей.</w:t>
                  </w:r>
                </w:p>
                <w:p w:rsidR="009C2A31" w:rsidRPr="00C75644" w:rsidRDefault="009C2A31" w:rsidP="005D5E17">
                  <w:pPr>
                    <w:ind w:firstLine="170"/>
                    <w:jc w:val="both"/>
                    <w:rPr>
                      <w:sz w:val="28"/>
                      <w:szCs w:val="28"/>
                    </w:rPr>
                  </w:pPr>
                </w:p>
                <w:p w:rsidR="009C2A31" w:rsidRDefault="009C2A31" w:rsidP="005D5E17">
                  <w:pPr>
                    <w:ind w:firstLine="170"/>
                    <w:jc w:val="both"/>
                    <w:rPr>
                      <w:sz w:val="28"/>
                      <w:szCs w:val="28"/>
                    </w:rPr>
                  </w:pPr>
                  <w:r w:rsidRPr="00C75644">
                    <w:rPr>
                      <w:sz w:val="28"/>
                      <w:szCs w:val="28"/>
                    </w:rPr>
                    <w:t xml:space="preserve">Ответственность за вред, причиненный несовершеннолетним в возрасте до 14 лет </w:t>
                  </w:r>
                  <w:r>
                    <w:rPr>
                      <w:sz w:val="28"/>
                      <w:szCs w:val="28"/>
                    </w:rPr>
                    <w:t>несут его родители (усыновители) или опекуны, а также лица, осуществляющие надзор за несовершеннолетними, находящимися в организации для детей-сирот и детей, оставшихся без попечения родителей.</w:t>
                  </w:r>
                </w:p>
                <w:p w:rsidR="009C2A31" w:rsidRPr="005D5E17" w:rsidRDefault="009C2A31" w:rsidP="00335330">
                  <w:pPr>
                    <w:ind w:firstLine="170"/>
                    <w:jc w:val="center"/>
                    <w:rPr>
                      <w:szCs w:val="22"/>
                    </w:rPr>
                  </w:pPr>
                  <w:r>
                    <w:pict>
                      <v:shape id="_x0000_i1030" type="#_x0000_t75" style="width:150pt;height:120pt">
                        <v:imagedata r:id="rId7" o:title=""/>
                      </v:shape>
                    </w:pict>
                  </w:r>
                </w:p>
              </w:txbxContent>
            </v:textbox>
          </v:shape>
        </w:pict>
      </w:r>
    </w:p>
    <w:p w:rsidR="009C2A31" w:rsidRDefault="009C2A31">
      <w:r>
        <w:rPr>
          <w:noProof/>
        </w:rPr>
        <w:pict>
          <v:shape id="_x0000_s1028" type="#_x0000_t202" style="position:absolute;margin-left:11pt;margin-top:4pt;width:246.6pt;height:585pt;z-index:251659264;mso-wrap-distance-left:2.88pt;mso-wrap-distance-top:2.88pt;mso-wrap-distance-right:2.88pt;mso-wrap-distance-bottom:2.88pt" filled="f" stroked="f" insetpen="t" o:cliptowrap="t">
            <v:shadow color="#d4d2d0"/>
            <v:textbox style="mso-next-textbox:#_x0000_s1028;mso-column-margin:2mm" inset="2.88pt,2.88pt,2.88pt,2.88pt">
              <w:txbxContent>
                <w:p w:rsidR="009C2A31" w:rsidRPr="005D5E17" w:rsidRDefault="009C2A31" w:rsidP="00FB6EDF">
                  <w:pPr>
                    <w:spacing w:line="240" w:lineRule="exact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D5E17">
                    <w:rPr>
                      <w:b/>
                      <w:sz w:val="28"/>
                      <w:szCs w:val="28"/>
                    </w:rPr>
                    <w:t>УГОЛОВНАЯ</w:t>
                  </w:r>
                </w:p>
                <w:p w:rsidR="009C2A31" w:rsidRPr="005D5E17" w:rsidRDefault="009C2A31" w:rsidP="00FB6EDF">
                  <w:pPr>
                    <w:spacing w:line="240" w:lineRule="exact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D5E17">
                    <w:rPr>
                      <w:b/>
                      <w:sz w:val="28"/>
                      <w:szCs w:val="28"/>
                    </w:rPr>
                    <w:t>ОТВЕТСТВЕННОСТЬ НЕСОВЕРШЕННОЛЕТНИХ</w:t>
                  </w:r>
                </w:p>
                <w:p w:rsidR="009C2A31" w:rsidRPr="005D5E17" w:rsidRDefault="009C2A31" w:rsidP="00FB6EDF">
                  <w:pPr>
                    <w:spacing w:line="240" w:lineRule="exact"/>
                    <w:jc w:val="both"/>
                    <w:rPr>
                      <w:sz w:val="24"/>
                      <w:szCs w:val="24"/>
                    </w:rPr>
                  </w:pPr>
                  <w:r w:rsidRPr="005D5E17">
                    <w:rPr>
                      <w:sz w:val="24"/>
                      <w:szCs w:val="24"/>
                    </w:rPr>
                    <w:t>Уголовный кодекс Российской Федерации (статья 20):</w:t>
                  </w:r>
                  <w:r w:rsidRPr="005D5E17">
                    <w:rPr>
                      <w:b/>
                    </w:rPr>
                    <w:t xml:space="preserve"> </w:t>
                  </w:r>
                </w:p>
                <w:p w:rsidR="009C2A31" w:rsidRPr="005D5E17" w:rsidRDefault="009C2A31" w:rsidP="005D5E17">
                  <w:pPr>
                    <w:ind w:firstLine="284"/>
                    <w:jc w:val="both"/>
                    <w:rPr>
                      <w:b/>
                      <w:sz w:val="28"/>
                      <w:szCs w:val="28"/>
                    </w:rPr>
                  </w:pPr>
                  <w:r w:rsidRPr="005D5E17">
                    <w:rPr>
                      <w:b/>
                      <w:sz w:val="28"/>
                      <w:szCs w:val="28"/>
                    </w:rPr>
                    <w:t>С 16 лет</w:t>
                  </w:r>
                </w:p>
                <w:p w:rsidR="009C2A31" w:rsidRPr="00FB6EDF" w:rsidRDefault="009C2A31" w:rsidP="005D5E17">
                  <w:pPr>
                    <w:ind w:firstLine="284"/>
                    <w:jc w:val="both"/>
                    <w:rPr>
                      <w:sz w:val="25"/>
                      <w:szCs w:val="25"/>
                    </w:rPr>
                  </w:pPr>
                  <w:r w:rsidRPr="00FB6EDF">
                    <w:rPr>
                      <w:sz w:val="25"/>
                      <w:szCs w:val="25"/>
                    </w:rPr>
                    <w:t>Лица, достигшие ко времени совершения преступления шестнадцатилетнего возраста подлежат уголовной ответственности.</w:t>
                  </w:r>
                </w:p>
                <w:p w:rsidR="009C2A31" w:rsidRPr="005D5E17" w:rsidRDefault="009C2A31" w:rsidP="005D5E17">
                  <w:pPr>
                    <w:ind w:firstLine="284"/>
                    <w:jc w:val="both"/>
                    <w:rPr>
                      <w:b/>
                      <w:sz w:val="28"/>
                      <w:szCs w:val="28"/>
                    </w:rPr>
                  </w:pPr>
                  <w:r w:rsidRPr="005D5E17">
                    <w:rPr>
                      <w:b/>
                      <w:sz w:val="28"/>
                      <w:szCs w:val="28"/>
                    </w:rPr>
                    <w:t>С 14 лет</w:t>
                  </w:r>
                </w:p>
                <w:p w:rsidR="009C2A31" w:rsidRPr="00FB6EDF" w:rsidRDefault="009C2A31" w:rsidP="005D5E17">
                  <w:pPr>
                    <w:ind w:firstLine="284"/>
                    <w:jc w:val="both"/>
                    <w:rPr>
                      <w:sz w:val="25"/>
                      <w:szCs w:val="25"/>
                    </w:rPr>
                  </w:pPr>
                  <w:r w:rsidRPr="00FB6EDF">
                    <w:rPr>
                      <w:sz w:val="25"/>
                      <w:szCs w:val="25"/>
                    </w:rPr>
                    <w:t>Лица, достигшие ко времени совершения преступления четырнадцатилетнего возраста, подлежат уголовной ответственности за преступления:</w:t>
                  </w:r>
                </w:p>
                <w:p w:rsidR="009C2A31" w:rsidRPr="005D5E17" w:rsidRDefault="009C2A31" w:rsidP="00FB6EDF">
                  <w:pPr>
                    <w:pStyle w:val="ListParagraph"/>
                    <w:spacing w:line="230" w:lineRule="auto"/>
                    <w:ind w:left="0"/>
                    <w:jc w:val="both"/>
                  </w:pPr>
                  <w:r w:rsidRPr="005D5E17">
                    <w:t xml:space="preserve">  - Связанные с причинением физического насилия и угрозой его причинения (убийство, причинение тяжкого и средней тяжести вреда здоровью, изнасилование, насильственные действия сексуального характера);</w:t>
                  </w:r>
                </w:p>
                <w:p w:rsidR="009C2A31" w:rsidRPr="005D5E17" w:rsidRDefault="009C2A31" w:rsidP="00FB6EDF">
                  <w:pPr>
                    <w:pStyle w:val="ListParagraph"/>
                    <w:spacing w:line="230" w:lineRule="auto"/>
                    <w:ind w:left="0"/>
                    <w:jc w:val="both"/>
                  </w:pPr>
                  <w:r w:rsidRPr="005D5E17">
                    <w:t xml:space="preserve">  - Связанные с завладением чужим имуществом (кража, грабеж, разбой, вымогательство, неправомерное завладение автомобилем или иным транспортным средством без цели хищения);</w:t>
                  </w:r>
                </w:p>
                <w:p w:rsidR="009C2A31" w:rsidRPr="005D5E17" w:rsidRDefault="009C2A31" w:rsidP="00FB6EDF">
                  <w:pPr>
                    <w:pStyle w:val="ListParagraph"/>
                    <w:spacing w:line="230" w:lineRule="auto"/>
                    <w:ind w:left="0"/>
                    <w:jc w:val="both"/>
                  </w:pPr>
                  <w:r w:rsidRPr="005D5E17">
                    <w:t xml:space="preserve">  - Связанные с повреждением или уничтожением имущества (умышленное уничтожение или повреждение имущества при отягчающих обстоятельствах, вандализм);</w:t>
                  </w:r>
                </w:p>
                <w:p w:rsidR="009C2A31" w:rsidRDefault="009C2A31" w:rsidP="00FB6EDF">
                  <w:pPr>
                    <w:spacing w:line="230" w:lineRule="auto"/>
                    <w:ind w:firstLine="284"/>
                    <w:jc w:val="both"/>
                    <w:rPr>
                      <w:sz w:val="24"/>
                      <w:szCs w:val="24"/>
                    </w:rPr>
                  </w:pPr>
                  <w:r w:rsidRPr="005D5E17">
                    <w:rPr>
                      <w:sz w:val="24"/>
                      <w:szCs w:val="24"/>
                    </w:rPr>
                    <w:t>- Связанные с нарушением общественной безопасности (террористический акт, захват заложника, заведомо ложное сообщение об акте терроризма, незаконные изготовление, приобретение, передача, сбыт, хранение, перевозка или ношение взрывчатых веществ или взрывных устройств и др.).</w:t>
                  </w:r>
                </w:p>
                <w:p w:rsidR="009C2A31" w:rsidRPr="00690F92" w:rsidRDefault="009C2A31" w:rsidP="00FB6EDF">
                  <w:pPr>
                    <w:spacing w:line="80" w:lineRule="exact"/>
                    <w:ind w:firstLine="284"/>
                    <w:jc w:val="both"/>
                  </w:pPr>
                </w:p>
                <w:p w:rsidR="009C2A31" w:rsidRDefault="009C2A31" w:rsidP="00335330">
                  <w:pPr>
                    <w:jc w:val="center"/>
                  </w:pPr>
                  <w:r w:rsidRPr="001D5530">
                    <w:rPr>
                      <w:b/>
                    </w:rPr>
                    <w:pict>
                      <v:shape id="_x0000_i1032" type="#_x0000_t75" style="width:123pt;height:77.25pt">
                        <v:imagedata r:id="rId8" o:title=""/>
                      </v:shape>
                    </w:pict>
                  </w:r>
                </w:p>
                <w:p w:rsidR="009C2A31" w:rsidRPr="00690F92" w:rsidRDefault="009C2A31" w:rsidP="00690F92"/>
              </w:txbxContent>
            </v:textbox>
          </v:shape>
        </w:pict>
      </w:r>
    </w:p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>
      <w:r>
        <w:rPr>
          <w:noProof/>
        </w:rPr>
        <w:pict>
          <v:shape id="_x0000_s1029" type="#_x0000_t202" style="position:absolute;margin-left:291.95pt;margin-top:9pt;width:264.5pt;height:586.4pt;z-index:251656192;mso-wrap-distance-left:2.88pt;mso-wrap-distance-top:2.88pt;mso-wrap-distance-right:2.88pt;mso-wrap-distance-bottom:2.88pt" filled="f" stroked="f" insetpen="t" o:cliptowrap="t">
            <v:shadow color="#d4d2d0"/>
            <v:textbox style="mso-column-margin:2mm" inset="2.88pt,2.88pt,2.88pt,2.88pt">
              <w:txbxContent>
                <w:p w:rsidR="009C2A31" w:rsidRDefault="009C2A31" w:rsidP="0033533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335330">
                    <w:rPr>
                      <w:b/>
                      <w:sz w:val="28"/>
                      <w:szCs w:val="28"/>
                    </w:rPr>
                    <w:t>Виды наказаний, назначаемых несовершеннолетним за административные правонарушения:</w:t>
                  </w:r>
                </w:p>
                <w:p w:rsidR="009C2A31" w:rsidRDefault="009C2A31" w:rsidP="00335330">
                  <w:pPr>
                    <w:spacing w:line="80" w:lineRule="exact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9C2A31" w:rsidRPr="00335330" w:rsidRDefault="009C2A31" w:rsidP="00C1635C">
                  <w:pPr>
                    <w:ind w:firstLine="397"/>
                    <w:rPr>
                      <w:sz w:val="26"/>
                      <w:szCs w:val="26"/>
                    </w:rPr>
                  </w:pPr>
                  <w:r w:rsidRPr="00335330">
                    <w:rPr>
                      <w:sz w:val="26"/>
                      <w:szCs w:val="26"/>
                    </w:rPr>
                    <w:t xml:space="preserve">- предупреждение, </w:t>
                  </w:r>
                </w:p>
                <w:p w:rsidR="009C2A31" w:rsidRPr="00335330" w:rsidRDefault="009C2A31" w:rsidP="00C1635C">
                  <w:pPr>
                    <w:ind w:firstLine="397"/>
                    <w:rPr>
                      <w:sz w:val="26"/>
                      <w:szCs w:val="26"/>
                    </w:rPr>
                  </w:pPr>
                  <w:r w:rsidRPr="00335330">
                    <w:rPr>
                      <w:sz w:val="26"/>
                      <w:szCs w:val="26"/>
                    </w:rPr>
                    <w:t xml:space="preserve">- административный штраф, </w:t>
                  </w:r>
                </w:p>
                <w:p w:rsidR="009C2A31" w:rsidRPr="00335330" w:rsidRDefault="009C2A31" w:rsidP="00C1635C">
                  <w:pPr>
                    <w:ind w:firstLine="397"/>
                    <w:rPr>
                      <w:sz w:val="26"/>
                      <w:szCs w:val="26"/>
                    </w:rPr>
                  </w:pPr>
                  <w:r w:rsidRPr="00335330">
                    <w:rPr>
                      <w:sz w:val="26"/>
                      <w:szCs w:val="26"/>
                    </w:rPr>
                    <w:t>- обязательные работы.</w:t>
                  </w:r>
                </w:p>
                <w:p w:rsidR="009C2A31" w:rsidRDefault="009C2A31" w:rsidP="00C1635C">
                  <w:pPr>
                    <w:spacing w:line="80" w:lineRule="exact"/>
                  </w:pPr>
                </w:p>
                <w:p w:rsidR="009C2A31" w:rsidRDefault="009C2A31" w:rsidP="00C1635C">
                  <w:pPr>
                    <w:jc w:val="both"/>
                  </w:pPr>
                  <w:r>
                    <w:rPr>
                      <w:sz w:val="26"/>
                      <w:szCs w:val="26"/>
                    </w:rPr>
                    <w:t xml:space="preserve">      </w:t>
                  </w:r>
                  <w:r w:rsidRPr="00925858">
                    <w:rPr>
                      <w:sz w:val="26"/>
                      <w:szCs w:val="26"/>
                    </w:rPr>
                    <w:t>Согласно положениям</w:t>
                  </w:r>
                  <w:r w:rsidRPr="00925858">
                    <w:rPr>
                      <w:b/>
                      <w:sz w:val="26"/>
                      <w:szCs w:val="26"/>
                    </w:rPr>
                    <w:t xml:space="preserve"> </w:t>
                  </w:r>
                  <w:r w:rsidRPr="00C61B65">
                    <w:rPr>
                      <w:sz w:val="26"/>
                      <w:szCs w:val="26"/>
                    </w:rPr>
                    <w:t>Закона Вологодской области «Об административных правонарушениях в Вологодской области»</w:t>
                  </w:r>
                  <w:r w:rsidRPr="00925858">
                    <w:rPr>
                      <w:b/>
                      <w:sz w:val="26"/>
                      <w:szCs w:val="26"/>
                    </w:rPr>
                    <w:t xml:space="preserve"> </w:t>
                  </w:r>
                  <w:r w:rsidRPr="00925858">
                    <w:rPr>
                      <w:sz w:val="26"/>
                      <w:szCs w:val="26"/>
                    </w:rPr>
                    <w:t xml:space="preserve">несоблюдение родителями (лицами, их  замещающими) требований к обеспечению мер по ограничению нахождения детей в возрасте </w:t>
                  </w:r>
                  <w:r w:rsidRPr="00925858">
                    <w:rPr>
                      <w:b/>
                      <w:sz w:val="26"/>
                      <w:szCs w:val="26"/>
                    </w:rPr>
                    <w:t>до 16 лет с 22 часов до 06 часов</w:t>
                  </w:r>
                  <w:r w:rsidRPr="00925858">
                    <w:rPr>
                      <w:sz w:val="26"/>
                      <w:szCs w:val="26"/>
                    </w:rPr>
                    <w:t xml:space="preserve">, в возрасте </w:t>
                  </w:r>
                  <w:r w:rsidRPr="00925858">
                    <w:rPr>
                      <w:b/>
                      <w:sz w:val="26"/>
                      <w:szCs w:val="26"/>
                    </w:rPr>
                    <w:t>от 16 до 18 лет с 23 часов до 06 часов</w:t>
                  </w:r>
                  <w:r w:rsidRPr="00925858">
                    <w:rPr>
                      <w:sz w:val="26"/>
                      <w:szCs w:val="26"/>
                    </w:rPr>
                    <w:t xml:space="preserve"> без сопровождения родителей в общественных местах, влечет наложение штрафа до 3000 рублей</w:t>
                  </w:r>
                  <w:r>
                    <w:rPr>
                      <w:sz w:val="26"/>
                      <w:szCs w:val="26"/>
                    </w:rPr>
                    <w:t>.</w:t>
                  </w:r>
                </w:p>
                <w:p w:rsidR="009C2A31" w:rsidRDefault="009C2A31" w:rsidP="00F70DC0">
                  <w:pPr>
                    <w:spacing w:line="80" w:lineRule="exact"/>
                  </w:pPr>
                </w:p>
                <w:p w:rsidR="009C2A31" w:rsidRDefault="009C2A31" w:rsidP="00A93F5D">
                  <w:pPr>
                    <w:jc w:val="center"/>
                  </w:pPr>
                  <w:r>
                    <w:pict>
                      <v:shape id="_x0000_i1034" type="#_x0000_t75" style="width:183.75pt;height:113.25pt">
                        <v:imagedata r:id="rId9" o:title=""/>
                      </v:shape>
                    </w:pict>
                  </w:r>
                </w:p>
                <w:p w:rsidR="009C2A31" w:rsidRDefault="009C2A31" w:rsidP="00F70DC0">
                  <w:pPr>
                    <w:spacing w:line="80" w:lineRule="exact"/>
                  </w:pPr>
                </w:p>
                <w:p w:rsidR="009C2A31" w:rsidRDefault="009C2A31" w:rsidP="00F70DC0">
                  <w:pPr>
                    <w:spacing w:line="228" w:lineRule="auto"/>
                    <w:jc w:val="both"/>
                    <w:rPr>
                      <w:b/>
                      <w:spacing w:val="-4"/>
                      <w:sz w:val="22"/>
                      <w:szCs w:val="22"/>
                    </w:rPr>
                  </w:pPr>
                </w:p>
                <w:p w:rsidR="009C2A31" w:rsidRDefault="009C2A31" w:rsidP="00F70DC0">
                  <w:pPr>
                    <w:spacing w:line="228" w:lineRule="auto"/>
                    <w:jc w:val="both"/>
                    <w:rPr>
                      <w:b/>
                      <w:spacing w:val="-4"/>
                      <w:sz w:val="22"/>
                      <w:szCs w:val="22"/>
                    </w:rPr>
                  </w:pPr>
                </w:p>
                <w:p w:rsidR="009C2A31" w:rsidRPr="00F70DC0" w:rsidRDefault="009C2A31" w:rsidP="00F70DC0">
                  <w:pPr>
                    <w:spacing w:line="228" w:lineRule="auto"/>
                    <w:jc w:val="both"/>
                    <w:rPr>
                      <w:spacing w:val="-4"/>
                      <w:sz w:val="22"/>
                      <w:szCs w:val="22"/>
                    </w:rPr>
                  </w:pPr>
                  <w:r w:rsidRPr="00F70DC0">
                    <w:rPr>
                      <w:b/>
                      <w:spacing w:val="-4"/>
                      <w:sz w:val="22"/>
                      <w:szCs w:val="22"/>
                    </w:rPr>
                    <w:t>Старший помощник прокурора области по надзору за законностью исполнения уголовных наказаний Сергей Андреевич</w:t>
                  </w:r>
                  <w:r>
                    <w:rPr>
                      <w:b/>
                      <w:spacing w:val="-4"/>
                      <w:sz w:val="22"/>
                      <w:szCs w:val="22"/>
                    </w:rPr>
                    <w:t xml:space="preserve"> Егоров</w:t>
                  </w:r>
                </w:p>
                <w:p w:rsidR="009C2A31" w:rsidRPr="00F70DC0" w:rsidRDefault="009C2A31" w:rsidP="00F70DC0">
                  <w:pPr>
                    <w:spacing w:line="228" w:lineRule="auto"/>
                    <w:jc w:val="both"/>
                    <w:rPr>
                      <w:spacing w:val="-4"/>
                      <w:sz w:val="22"/>
                      <w:szCs w:val="22"/>
                    </w:rPr>
                  </w:pPr>
                  <w:r w:rsidRPr="00F70DC0">
                    <w:rPr>
                      <w:spacing w:val="-4"/>
                      <w:sz w:val="22"/>
                      <w:szCs w:val="22"/>
                    </w:rPr>
                    <w:t xml:space="preserve">адрес: г. Вологда, ул. Пушкинская, д. 17,  </w:t>
                  </w:r>
                </w:p>
                <w:p w:rsidR="009C2A31" w:rsidRPr="00F70DC0" w:rsidRDefault="009C2A31" w:rsidP="00F70DC0">
                  <w:pPr>
                    <w:spacing w:line="228" w:lineRule="auto"/>
                    <w:jc w:val="both"/>
                    <w:rPr>
                      <w:spacing w:val="-4"/>
                      <w:sz w:val="22"/>
                      <w:szCs w:val="22"/>
                    </w:rPr>
                  </w:pPr>
                  <w:r w:rsidRPr="00F70DC0">
                    <w:rPr>
                      <w:spacing w:val="-4"/>
                      <w:sz w:val="22"/>
                      <w:szCs w:val="22"/>
                    </w:rPr>
                    <w:t xml:space="preserve">тел. 72-48-47, </w:t>
                  </w:r>
                  <w:r w:rsidRPr="00F70DC0">
                    <w:rPr>
                      <w:spacing w:val="-4"/>
                      <w:sz w:val="22"/>
                      <w:szCs w:val="22"/>
                      <w:lang w:val="en-US"/>
                    </w:rPr>
                    <w:t>uis</w:t>
                  </w:r>
                  <w:r w:rsidRPr="00F70DC0">
                    <w:rPr>
                      <w:spacing w:val="-4"/>
                      <w:sz w:val="22"/>
                      <w:szCs w:val="22"/>
                    </w:rPr>
                    <w:t>-</w:t>
                  </w:r>
                  <w:r w:rsidRPr="00F70DC0">
                    <w:rPr>
                      <w:spacing w:val="-4"/>
                      <w:sz w:val="22"/>
                      <w:szCs w:val="22"/>
                      <w:lang w:val="en-US"/>
                    </w:rPr>
                    <w:t>prok</w:t>
                  </w:r>
                  <w:r w:rsidRPr="00F70DC0">
                    <w:rPr>
                      <w:spacing w:val="-4"/>
                      <w:sz w:val="22"/>
                      <w:szCs w:val="22"/>
                    </w:rPr>
                    <w:t>@</w:t>
                  </w:r>
                  <w:r w:rsidRPr="00F70DC0">
                    <w:rPr>
                      <w:spacing w:val="-4"/>
                      <w:sz w:val="22"/>
                      <w:szCs w:val="22"/>
                      <w:lang w:val="en-US"/>
                    </w:rPr>
                    <w:t>yandex</w:t>
                  </w:r>
                  <w:r w:rsidRPr="00F70DC0">
                    <w:rPr>
                      <w:spacing w:val="-4"/>
                      <w:sz w:val="22"/>
                      <w:szCs w:val="22"/>
                    </w:rPr>
                    <w:t>.</w:t>
                  </w:r>
                  <w:r w:rsidRPr="00F70DC0">
                    <w:rPr>
                      <w:spacing w:val="-4"/>
                      <w:sz w:val="22"/>
                      <w:szCs w:val="22"/>
                      <w:lang w:val="en-US"/>
                    </w:rPr>
                    <w:t>ru</w:t>
                  </w:r>
                </w:p>
                <w:p w:rsidR="009C2A31" w:rsidRPr="00F70DC0" w:rsidRDefault="009C2A31" w:rsidP="00F70DC0">
                  <w:pPr>
                    <w:spacing w:line="80" w:lineRule="exact"/>
                    <w:jc w:val="both"/>
                    <w:rPr>
                      <w:spacing w:val="-4"/>
                      <w:sz w:val="22"/>
                      <w:szCs w:val="22"/>
                    </w:rPr>
                  </w:pPr>
                </w:p>
                <w:p w:rsidR="009C2A31" w:rsidRDefault="009C2A31" w:rsidP="00F70DC0">
                  <w:pPr>
                    <w:spacing w:line="228" w:lineRule="auto"/>
                    <w:jc w:val="both"/>
                    <w:rPr>
                      <w:b/>
                      <w:spacing w:val="-4"/>
                      <w:sz w:val="22"/>
                      <w:szCs w:val="22"/>
                    </w:rPr>
                  </w:pPr>
                  <w:r w:rsidRPr="00F70DC0">
                    <w:rPr>
                      <w:b/>
                      <w:spacing w:val="-4"/>
                      <w:sz w:val="22"/>
                      <w:szCs w:val="22"/>
                    </w:rPr>
                    <w:t xml:space="preserve">Уполномоченный при Губернаторе Вологодской области по правам ребенка </w:t>
                  </w:r>
                </w:p>
                <w:p w:rsidR="009C2A31" w:rsidRPr="00F70DC0" w:rsidRDefault="009C2A31" w:rsidP="00F70DC0">
                  <w:pPr>
                    <w:spacing w:line="228" w:lineRule="auto"/>
                    <w:jc w:val="both"/>
                    <w:rPr>
                      <w:spacing w:val="-4"/>
                      <w:sz w:val="22"/>
                      <w:szCs w:val="22"/>
                    </w:rPr>
                  </w:pPr>
                  <w:r w:rsidRPr="00F70DC0">
                    <w:rPr>
                      <w:b/>
                      <w:spacing w:val="-4"/>
                      <w:sz w:val="22"/>
                      <w:szCs w:val="22"/>
                    </w:rPr>
                    <w:t>Ольга Александровна</w:t>
                  </w:r>
                  <w:r>
                    <w:rPr>
                      <w:b/>
                      <w:spacing w:val="-4"/>
                      <w:sz w:val="22"/>
                      <w:szCs w:val="22"/>
                    </w:rPr>
                    <w:t xml:space="preserve"> Смирнова</w:t>
                  </w:r>
                </w:p>
                <w:p w:rsidR="009C2A31" w:rsidRPr="00F70DC0" w:rsidRDefault="009C2A31" w:rsidP="00F70DC0">
                  <w:pPr>
                    <w:spacing w:line="228" w:lineRule="auto"/>
                    <w:jc w:val="both"/>
                    <w:rPr>
                      <w:spacing w:val="-4"/>
                      <w:sz w:val="22"/>
                      <w:szCs w:val="22"/>
                    </w:rPr>
                  </w:pPr>
                  <w:r w:rsidRPr="00F70DC0">
                    <w:rPr>
                      <w:spacing w:val="-4"/>
                      <w:sz w:val="22"/>
                      <w:szCs w:val="22"/>
                    </w:rPr>
                    <w:t xml:space="preserve">адрес: г. Вологда, ул. Пушкинская, д. 20, </w:t>
                  </w:r>
                  <w:r>
                    <w:rPr>
                      <w:spacing w:val="-4"/>
                      <w:sz w:val="22"/>
                      <w:szCs w:val="22"/>
                    </w:rPr>
                    <w:t>каб. 5,</w:t>
                  </w:r>
                </w:p>
                <w:p w:rsidR="009C2A31" w:rsidRPr="00F70DC0" w:rsidRDefault="009C2A31" w:rsidP="00F70DC0">
                  <w:pPr>
                    <w:spacing w:line="228" w:lineRule="auto"/>
                    <w:jc w:val="both"/>
                    <w:rPr>
                      <w:spacing w:val="-4"/>
                      <w:sz w:val="22"/>
                      <w:szCs w:val="22"/>
                    </w:rPr>
                  </w:pPr>
                  <w:r w:rsidRPr="00F70DC0">
                    <w:rPr>
                      <w:spacing w:val="-4"/>
                      <w:sz w:val="22"/>
                      <w:szCs w:val="22"/>
                    </w:rPr>
                    <w:t>тел. 23-00-30</w:t>
                  </w:r>
                  <w:r>
                    <w:rPr>
                      <w:spacing w:val="-4"/>
                      <w:sz w:val="22"/>
                      <w:szCs w:val="22"/>
                    </w:rPr>
                    <w:t xml:space="preserve"> (доб. 7730)</w:t>
                  </w:r>
                  <w:r w:rsidRPr="00F70DC0">
                    <w:rPr>
                      <w:spacing w:val="-4"/>
                      <w:sz w:val="22"/>
                      <w:szCs w:val="22"/>
                    </w:rPr>
                    <w:t xml:space="preserve">, </w:t>
                  </w:r>
                  <w:r w:rsidRPr="00F70DC0">
                    <w:rPr>
                      <w:spacing w:val="-4"/>
                      <w:sz w:val="22"/>
                      <w:szCs w:val="22"/>
                      <w:lang w:val="en-US"/>
                    </w:rPr>
                    <w:t>SPR</w:t>
                  </w:r>
                  <w:r w:rsidRPr="00F70DC0">
                    <w:rPr>
                      <w:spacing w:val="-4"/>
                      <w:sz w:val="22"/>
                      <w:szCs w:val="22"/>
                    </w:rPr>
                    <w:t>@</w:t>
                  </w:r>
                  <w:r w:rsidRPr="00F70DC0">
                    <w:rPr>
                      <w:spacing w:val="-4"/>
                      <w:sz w:val="22"/>
                      <w:szCs w:val="22"/>
                      <w:lang w:val="en-US"/>
                    </w:rPr>
                    <w:t>gov</w:t>
                  </w:r>
                  <w:r w:rsidRPr="00F70DC0">
                    <w:rPr>
                      <w:spacing w:val="-4"/>
                      <w:sz w:val="22"/>
                      <w:szCs w:val="22"/>
                    </w:rPr>
                    <w:t>35.</w:t>
                  </w:r>
                  <w:r w:rsidRPr="00F70DC0">
                    <w:rPr>
                      <w:spacing w:val="-4"/>
                      <w:sz w:val="22"/>
                      <w:szCs w:val="22"/>
                      <w:lang w:val="en-US"/>
                    </w:rPr>
                    <w:t>ru</w:t>
                  </w:r>
                </w:p>
                <w:p w:rsidR="009C2A31" w:rsidRPr="00335330" w:rsidRDefault="009C2A31" w:rsidP="00335330"/>
              </w:txbxContent>
            </v:textbox>
          </v:shape>
        </w:pict>
      </w:r>
    </w:p>
    <w:p w:rsidR="009C2A31" w:rsidRDefault="009C2A31">
      <w:r>
        <w:rPr>
          <w:noProof/>
        </w:rPr>
        <w:pict>
          <v:shape id="_x0000_s1030" type="#_x0000_t202" style="position:absolute;margin-left:4.55pt;margin-top:5.65pt;width:259.1pt;height:598.1pt;z-index:251653120;mso-wrap-distance-left:2.88pt;mso-wrap-distance-top:2.88pt;mso-wrap-distance-right:2.88pt;mso-wrap-distance-bottom:2.88pt" filled="f" stroked="f" insetpen="t" o:cliptowrap="t">
            <v:shadow color="#d4d2d0"/>
            <v:textbox style="mso-column-margin:2mm" inset="2.88pt,2.88pt,2.88pt,2.88pt">
              <w:txbxContent>
                <w:p w:rsidR="009C2A31" w:rsidRPr="00C1635C" w:rsidRDefault="009C2A31" w:rsidP="00684778">
                  <w:pPr>
                    <w:widowControl w:val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C1635C">
                    <w:rPr>
                      <w:b/>
                      <w:sz w:val="28"/>
                      <w:szCs w:val="28"/>
                    </w:rPr>
                    <w:t>АДМИНИСТРАТИВНАЯ ОТВЕТСТВЕННОСТЬ НЕСОВЕРШЕННОЛЕТНИХ</w:t>
                  </w:r>
                </w:p>
                <w:p w:rsidR="009C2A31" w:rsidRDefault="009C2A31" w:rsidP="00684778">
                  <w:pPr>
                    <w:spacing w:line="80" w:lineRule="exact"/>
                    <w:rPr>
                      <w:sz w:val="26"/>
                      <w:szCs w:val="26"/>
                    </w:rPr>
                  </w:pPr>
                </w:p>
                <w:p w:rsidR="009C2A31" w:rsidRPr="00C1635C" w:rsidRDefault="009C2A31" w:rsidP="00C1635C">
                  <w:pPr>
                    <w:spacing w:line="240" w:lineRule="exact"/>
                    <w:jc w:val="both"/>
                    <w:rPr>
                      <w:sz w:val="22"/>
                      <w:szCs w:val="22"/>
                    </w:rPr>
                  </w:pPr>
                  <w:r w:rsidRPr="00C1635C">
                    <w:rPr>
                      <w:sz w:val="22"/>
                      <w:szCs w:val="22"/>
                    </w:rPr>
                    <w:t>Кодекс Российской Федерации об административных правонарушениях (статья 2.3):</w:t>
                  </w:r>
                </w:p>
                <w:p w:rsidR="009C2A31" w:rsidRDefault="009C2A31" w:rsidP="00684778">
                  <w:pPr>
                    <w:spacing w:line="80" w:lineRule="exact"/>
                    <w:jc w:val="both"/>
                    <w:rPr>
                      <w:b/>
                      <w:sz w:val="26"/>
                      <w:szCs w:val="26"/>
                    </w:rPr>
                  </w:pPr>
                </w:p>
                <w:p w:rsidR="009C2A31" w:rsidRPr="00C1635C" w:rsidRDefault="009C2A31" w:rsidP="00C1635C">
                  <w:pPr>
                    <w:spacing w:line="240" w:lineRule="exact"/>
                    <w:ind w:firstLine="284"/>
                    <w:jc w:val="both"/>
                    <w:rPr>
                      <w:b/>
                      <w:sz w:val="28"/>
                      <w:szCs w:val="28"/>
                    </w:rPr>
                  </w:pPr>
                  <w:r w:rsidRPr="00C1635C">
                    <w:rPr>
                      <w:b/>
                      <w:sz w:val="28"/>
                      <w:szCs w:val="28"/>
                    </w:rPr>
                    <w:t>С 16 лет</w:t>
                  </w:r>
                </w:p>
                <w:p w:rsidR="009C2A31" w:rsidRDefault="009C2A31" w:rsidP="00C1635C">
                  <w:pPr>
                    <w:ind w:firstLine="284"/>
                    <w:jc w:val="both"/>
                    <w:rPr>
                      <w:sz w:val="24"/>
                      <w:szCs w:val="24"/>
                    </w:rPr>
                  </w:pPr>
                  <w:r w:rsidRPr="00C1635C">
                    <w:rPr>
                      <w:sz w:val="24"/>
                      <w:szCs w:val="24"/>
                    </w:rPr>
                    <w:t>Административной ответственности подлежит лицо, достигшее ко времени совершения преступления шестнадцатилетнего возраста за правонарушения:</w:t>
                  </w:r>
                </w:p>
                <w:p w:rsidR="009C2A31" w:rsidRPr="00C1635C" w:rsidRDefault="009C2A31" w:rsidP="00C1635C">
                  <w:pPr>
                    <w:spacing w:line="80" w:lineRule="exact"/>
                    <w:ind w:firstLine="284"/>
                    <w:jc w:val="both"/>
                    <w:rPr>
                      <w:sz w:val="24"/>
                      <w:szCs w:val="24"/>
                    </w:rPr>
                  </w:pPr>
                </w:p>
                <w:p w:rsidR="009C2A31" w:rsidRPr="00C1635C" w:rsidRDefault="009C2A31" w:rsidP="00335330">
                  <w:pPr>
                    <w:pStyle w:val="ListParagraph"/>
                    <w:numPr>
                      <w:ilvl w:val="0"/>
                      <w:numId w:val="1"/>
                    </w:numPr>
                    <w:spacing w:line="230" w:lineRule="auto"/>
                    <w:ind w:left="340" w:hanging="170"/>
                    <w:jc w:val="both"/>
                    <w:rPr>
                      <w:sz w:val="23"/>
                      <w:szCs w:val="23"/>
                    </w:rPr>
                  </w:pPr>
                  <w:r w:rsidRPr="00C1635C">
                    <w:rPr>
                      <w:sz w:val="23"/>
                      <w:szCs w:val="23"/>
                    </w:rPr>
                    <w:t>Связанные с нарушением общественного порядка, сопровождающееся нецензурной бранью в общественных местах, оскорбительным приставанием к гражданам, а равно уничтожением или повреждением чужого имущества (мелкое хулиганство);</w:t>
                  </w:r>
                </w:p>
                <w:p w:rsidR="009C2A31" w:rsidRPr="00C1635C" w:rsidRDefault="009C2A31" w:rsidP="00335330">
                  <w:pPr>
                    <w:pStyle w:val="ListParagraph"/>
                    <w:numPr>
                      <w:ilvl w:val="0"/>
                      <w:numId w:val="1"/>
                    </w:numPr>
                    <w:spacing w:line="230" w:lineRule="auto"/>
                    <w:ind w:left="340" w:hanging="170"/>
                    <w:jc w:val="both"/>
                    <w:rPr>
                      <w:sz w:val="23"/>
                      <w:szCs w:val="23"/>
                    </w:rPr>
                  </w:pPr>
                  <w:r w:rsidRPr="00C1635C">
                    <w:rPr>
                      <w:sz w:val="23"/>
                      <w:szCs w:val="23"/>
                    </w:rPr>
                    <w:t>Связанные с появление в общественных местах (улицах, стадионах, парках, скверах, транспортных средствах общего пользования и т.д.) в состоянии опьянения, оскорбляющем человеческое достоинство и общественную нравственность;</w:t>
                  </w:r>
                </w:p>
                <w:p w:rsidR="009C2A31" w:rsidRPr="00C1635C" w:rsidRDefault="009C2A31" w:rsidP="00335330">
                  <w:pPr>
                    <w:pStyle w:val="ListParagraph"/>
                    <w:numPr>
                      <w:ilvl w:val="0"/>
                      <w:numId w:val="1"/>
                    </w:numPr>
                    <w:spacing w:line="230" w:lineRule="auto"/>
                    <w:ind w:left="340" w:hanging="170"/>
                    <w:jc w:val="both"/>
                    <w:rPr>
                      <w:sz w:val="23"/>
                      <w:szCs w:val="23"/>
                    </w:rPr>
                  </w:pPr>
                  <w:r w:rsidRPr="00C1635C">
                    <w:rPr>
                      <w:sz w:val="23"/>
                      <w:szCs w:val="23"/>
                    </w:rPr>
                    <w:t>Связанные с нарушение запрета курения табака на отдельных территориях, в помещениях и на объектах;</w:t>
                  </w:r>
                </w:p>
                <w:p w:rsidR="009C2A31" w:rsidRPr="00C1635C" w:rsidRDefault="009C2A31" w:rsidP="00C1635C">
                  <w:pPr>
                    <w:pStyle w:val="ListParagraph"/>
                    <w:numPr>
                      <w:ilvl w:val="0"/>
                      <w:numId w:val="1"/>
                    </w:numPr>
                    <w:spacing w:line="230" w:lineRule="auto"/>
                    <w:ind w:left="340" w:hanging="170"/>
                    <w:jc w:val="both"/>
                    <w:rPr>
                      <w:sz w:val="23"/>
                      <w:szCs w:val="23"/>
                    </w:rPr>
                  </w:pPr>
                  <w:r w:rsidRPr="00C1635C">
                    <w:rPr>
                      <w:sz w:val="23"/>
                      <w:szCs w:val="23"/>
                    </w:rPr>
                    <w:t>Связанные с нарушением правил дорожного движения в качестве пешехода или иного лица, участвующего в процессе дорожного движения.</w:t>
                  </w:r>
                </w:p>
                <w:p w:rsidR="009C2A31" w:rsidRDefault="009C2A31" w:rsidP="00335330">
                  <w:pPr>
                    <w:widowControl w:val="0"/>
                    <w:jc w:val="both"/>
                    <w:rPr>
                      <w:sz w:val="22"/>
                      <w:szCs w:val="22"/>
                    </w:rPr>
                  </w:pPr>
                </w:p>
                <w:p w:rsidR="009C2A31" w:rsidRPr="00C1635C" w:rsidRDefault="009C2A31" w:rsidP="00C1635C">
                  <w:pPr>
                    <w:widowControl w:val="0"/>
                    <w:jc w:val="center"/>
                  </w:pPr>
                  <w:r>
                    <w:pict>
                      <v:shape id="_x0000_i1036" type="#_x0000_t75" style="width:183.75pt;height:138pt">
                        <v:imagedata r:id="rId10" o:title=""/>
                      </v:shape>
                    </w:pict>
                  </w:r>
                </w:p>
              </w:txbxContent>
            </v:textbox>
          </v:shape>
        </w:pict>
      </w:r>
    </w:p>
    <w:p w:rsidR="009C2A31" w:rsidRPr="004D4300" w:rsidRDefault="009C2A31" w:rsidP="004D4300"/>
    <w:p w:rsidR="009C2A31" w:rsidRPr="004D4300" w:rsidRDefault="009C2A31" w:rsidP="004D4300">
      <w:r>
        <w:rPr>
          <w:noProof/>
        </w:rPr>
        <w:pict>
          <v:shape id="_x0000_s1031" type="#_x0000_t202" style="position:absolute;margin-left:583pt;margin-top:1.5pt;width:238.1pt;height:116.4pt;z-index:251655168;mso-wrap-distance-left:2.88pt;mso-wrap-distance-top:2.88pt;mso-wrap-distance-right:2.88pt;mso-wrap-distance-bottom:2.88pt" filled="f" stroked="f" insetpen="t" o:cliptowrap="t">
            <v:shadow color="#d4d2d0"/>
            <v:textbox style="mso-column-margin:2mm" inset="2.88pt,2.88pt,2.88pt,2.88pt">
              <w:txbxContent>
                <w:p w:rsidR="009C2A31" w:rsidRDefault="009C2A31" w:rsidP="001A303A">
                  <w:pPr>
                    <w:widowControl w:val="0"/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 w:rsidRPr="00B274E0">
                    <w:rPr>
                      <w:b/>
                      <w:sz w:val="28"/>
                      <w:szCs w:val="28"/>
                    </w:rPr>
                    <w:t>ПРОКУРАТУРА ВОЛОГОДСКОЙ ОБЛАСТИ</w:t>
                  </w:r>
                </w:p>
                <w:p w:rsidR="009C2A31" w:rsidRDefault="009C2A31" w:rsidP="001A303A">
                  <w:pPr>
                    <w:widowControl w:val="0"/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 </w:t>
                  </w:r>
                </w:p>
                <w:p w:rsidR="009C2A31" w:rsidRDefault="009C2A31" w:rsidP="001A303A">
                  <w:pPr>
                    <w:widowControl w:val="0"/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 w:rsidRPr="00B274E0">
                    <w:rPr>
                      <w:b/>
                      <w:bCs/>
                      <w:kern w:val="36"/>
                      <w:sz w:val="28"/>
                      <w:szCs w:val="28"/>
                    </w:rPr>
                    <w:t>СЛУЖБА ПО ПРАВАМ РЕБЕНКА ПРАВИТЕЛЬСТВА ВОЛОГОДСКОЙ ОБЛАСТИ</w:t>
                  </w:r>
                </w:p>
                <w:p w:rsidR="009C2A31" w:rsidRDefault="009C2A31" w:rsidP="001A303A">
                  <w:pPr>
                    <w:widowControl w:val="0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 </w:t>
                  </w:r>
                </w:p>
              </w:txbxContent>
            </v:textbox>
          </v:shape>
        </w:pict>
      </w:r>
    </w:p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>
      <w:r>
        <w:rPr>
          <w:noProof/>
        </w:rPr>
        <w:pict>
          <v:shape id="_x0000_s1032" type="#_x0000_t75" style="position:absolute;margin-left:731.5pt;margin-top:6.35pt;width:110pt;height:73.15pt;z-index:-251653120">
            <v:imagedata r:id="rId11" o:title=""/>
          </v:shape>
        </w:pict>
      </w:r>
      <w:r>
        <w:rPr>
          <w:noProof/>
        </w:rPr>
        <w:pict>
          <v:shape id="Рисунок 6" o:spid="_x0000_s1033" type="#_x0000_t75" alt="герб" style="position:absolute;margin-left:682pt;margin-top:10pt;width:50.55pt;height:63.8pt;z-index:251652096;visibility:visible;mso-wrap-distance-left:2.88pt;mso-wrap-distance-top:2.88pt;mso-wrap-distance-right:2.88pt;mso-wrap-distance-bottom:2.88pt" insetpen="t">
            <v:imagedata r:id="rId12" o:title="" chromakey="white"/>
          </v:shape>
        </w:pict>
      </w:r>
      <w:r>
        <w:rPr>
          <w:noProof/>
        </w:rPr>
        <w:pict>
          <v:group id="_x0000_s1034" style="position:absolute;margin-left:583pt;margin-top:1pt;width:93.55pt;height:70.85pt;z-index:251654144" coordorigin="1107471,1098423" coordsize="13716,6858">
            <v:rect id="_x0000_s1035" style="position:absolute;left:1107471;top:1098423;width:13716;height:6858;visibility:hidden;mso-wrap-edited:f" stroked="f" strokeweight="0" o:cliptowrap="t">
              <v:fill recolor="t" rotate="t"/>
              <v:stroke joinstyle="round">
                <o:left v:ext="view" weight="0"/>
                <o:top v:ext="view" weight="0"/>
                <o:right v:ext="view" weight="0"/>
                <o:bottom v:ext="view" weight="0"/>
              </v:stroke>
              <v:imagedata cropbottom="16777215f" cropright="16777215f"/>
              <v:path gradientshapeok="f" o:connecttype="segments"/>
              <o:lock v:ext="edit" shapetype="t"/>
              <v:textbox inset="2.88pt,2.88pt,2.88pt,2.88pt"/>
            </v:rect>
            <v:rect id="_x0000_s1036" style="position:absolute;left:1109134;top:1098423;width:10391;height:6858;visibility:visible;mso-wrap-edited:f;mso-wrap-distance-left:2.88pt;mso-wrap-distance-top:2.88pt;mso-wrap-distance-right:2.88pt;mso-wrap-distance-bottom:2.88pt" o:preferrelative="t" filled="f" fillcolor="#6f6" stroked="f" strokeweight="0" insetpen="t" o:cliptowrap="t">
              <v:stroke>
                <o:left v:ext="view" weight="0" joinstyle="miter" insetpen="t"/>
                <o:top v:ext="view" weight="0" joinstyle="miter" insetpen="t"/>
                <o:right v:ext="view" weight="0" joinstyle="miter" insetpen="t"/>
                <o:bottom v:ext="view" weight="0" joinstyle="miter" insetpen="t"/>
              </v:stroke>
              <v:imagedata r:id="rId13" o:title="" chromakey="white"/>
              <v:shadow color="#d4d2d0"/>
              <o:lock v:ext="edit" aspectratio="t" shapetype="t"/>
            </v:rect>
          </v:group>
        </w:pict>
      </w:r>
    </w:p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>
      <w:r>
        <w:rPr>
          <w:noProof/>
        </w:rPr>
        <w:pict>
          <v:shape id="_x0000_s1037" type="#_x0000_t202" style="position:absolute;margin-left:588.5pt;margin-top:8pt;width:215.45pt;height:100.55pt;z-index:251658240;mso-wrap-distance-left:2.88pt;mso-wrap-distance-top:2.88pt;mso-wrap-distance-right:2.88pt;mso-wrap-distance-bottom:2.88pt" filled="f" stroked="f" insetpen="t" o:cliptowrap="t">
            <v:shadow color="#d4d2d0"/>
            <v:textbox style="mso-next-textbox:#_x0000_s1037;mso-column-margin:2mm" inset="2.88pt,2.88pt,2.88pt,2.88pt">
              <w:txbxContent>
                <w:p w:rsidR="009C2A31" w:rsidRPr="004D4300" w:rsidRDefault="009C2A31" w:rsidP="001A303A">
                  <w:pPr>
                    <w:widowControl w:val="0"/>
                    <w:jc w:val="center"/>
                    <w:rPr>
                      <w:color w:val="BF1B05"/>
                      <w:sz w:val="30"/>
                      <w:szCs w:val="30"/>
                    </w:rPr>
                  </w:pPr>
                  <w:r w:rsidRPr="004D4300">
                    <w:rPr>
                      <w:b/>
                      <w:bCs/>
                      <w:kern w:val="36"/>
                      <w:sz w:val="30"/>
                      <w:szCs w:val="30"/>
                    </w:rPr>
                    <w:t>ОТВЕТСТВЕННОСТЬ НЕСОВЕРШЕННОЛЕТНИХ ЗА СОВЕРШЕНИЕ ПРЕСТУПЛЕНИЙ И ИНЫХ ПРАВОНАРУШЕНИЙ</w:t>
                  </w:r>
                </w:p>
              </w:txbxContent>
            </v:textbox>
          </v:shape>
        </w:pict>
      </w:r>
    </w:p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Default="009C2A31" w:rsidP="004D4300">
      <w:r>
        <w:rPr>
          <w:noProof/>
        </w:rPr>
        <w:pict>
          <v:shape id="_x0000_s1038" type="#_x0000_t202" style="position:absolute;margin-left:577.5pt;margin-top:1.05pt;width:240.75pt;height:143.1pt;z-index:251662336;mso-wrap-style:none;mso-wrap-distance-left:2.88pt;mso-wrap-distance-top:2.88pt;mso-wrap-distance-right:2.88pt;mso-wrap-distance-bottom:2.88pt" filled="f" stroked="f" insetpen="t" o:cliptowrap="t">
            <v:shadow color="#d4d2d0"/>
            <v:textbox style="mso-next-textbox:#_x0000_s1038;mso-column-margin:2mm;mso-fit-shape-to-text:t" inset="2.88pt,2.88pt,2.88pt,2.88pt">
              <w:txbxContent>
                <w:p w:rsidR="009C2A31" w:rsidRPr="008B0EA0" w:rsidRDefault="009C2A31" w:rsidP="00C1635C">
                  <w:pPr>
                    <w:jc w:val="center"/>
                  </w:pPr>
                  <w:r>
                    <w:rPr>
                      <w:noProof/>
                    </w:rPr>
                    <w:pict>
                      <v:shape id="Рисунок 3" o:spid="_x0000_i1038" type="#_x0000_t75" alt="http://ipopen.ru/wp-content/uploads/2015/09/%D0%BA%D0%B0%D0%BA-%D0%BF%D1%80%D0%B8%D0%B2%D0%BB%D0%B5%D1%87%D1%8C_%D0%BF%D1%80%D0%BE%D0%B8%D0%B7%D0%B2%D0%BE%D0%B4%D1%81%D1%82%D0%B2%D0%BE.jpg" style="width:234pt;height:152.25pt;visibility:visible">
                        <v:imagedata r:id="rId14" o:title=""/>
                      </v:shape>
                    </w:pict>
                  </w:r>
                </w:p>
              </w:txbxContent>
            </v:textbox>
          </v:shape>
        </w:pict>
      </w:r>
    </w:p>
    <w:p w:rsidR="009C2A31" w:rsidRDefault="009C2A31" w:rsidP="004D4300"/>
    <w:p w:rsidR="009C2A31" w:rsidRDefault="009C2A31" w:rsidP="004D4300"/>
    <w:p w:rsidR="009C2A31" w:rsidRPr="004D4300" w:rsidRDefault="009C2A31" w:rsidP="004D4300">
      <w:pPr>
        <w:tabs>
          <w:tab w:val="left" w:pos="13688"/>
        </w:tabs>
      </w:pPr>
      <w:r>
        <w:tab/>
      </w:r>
    </w:p>
    <w:p w:rsidR="009C2A31" w:rsidRDefault="009C2A31" w:rsidP="008B0EA0">
      <w:pPr>
        <w:tabs>
          <w:tab w:val="left" w:pos="13180"/>
        </w:tabs>
      </w:pPr>
      <w:r>
        <w:tab/>
      </w:r>
    </w:p>
    <w:p w:rsidR="009C2A31" w:rsidRDefault="009C2A31" w:rsidP="004D4300">
      <w:pPr>
        <w:tabs>
          <w:tab w:val="left" w:pos="12280"/>
        </w:tabs>
      </w:pPr>
      <w:r>
        <w:tab/>
      </w:r>
    </w:p>
    <w:p w:rsidR="009C2A31" w:rsidRPr="004D4300" w:rsidRDefault="009C2A31" w:rsidP="008B0EA0">
      <w:pPr>
        <w:tabs>
          <w:tab w:val="left" w:pos="13520"/>
        </w:tabs>
      </w:pPr>
      <w:r>
        <w:tab/>
      </w:r>
    </w:p>
    <w:p w:rsidR="009C2A31" w:rsidRDefault="009C2A31" w:rsidP="004D4300"/>
    <w:p w:rsidR="009C2A31" w:rsidRPr="004D4300" w:rsidRDefault="009C2A31" w:rsidP="004D4300">
      <w:pPr>
        <w:tabs>
          <w:tab w:val="left" w:pos="14740"/>
        </w:tabs>
      </w:pPr>
      <w:r>
        <w:tab/>
      </w:r>
    </w:p>
    <w:p w:rsidR="009C2A31" w:rsidRPr="004D4300" w:rsidRDefault="009C2A31" w:rsidP="004D4300">
      <w:pPr>
        <w:tabs>
          <w:tab w:val="left" w:pos="12800"/>
        </w:tabs>
      </w:pPr>
      <w:r>
        <w:tab/>
      </w:r>
    </w:p>
    <w:p w:rsidR="009C2A31" w:rsidRPr="004D4300" w:rsidRDefault="009C2A31" w:rsidP="004D4300">
      <w:pPr>
        <w:tabs>
          <w:tab w:val="left" w:pos="13180"/>
        </w:tabs>
      </w:pPr>
      <w:r>
        <w:rPr>
          <w:noProof/>
        </w:rPr>
        <w:pict>
          <v:shape id="_x0000_s1039" type="#_x0000_t202" style="position:absolute;margin-left:638pt;margin-top:57.05pt;width:121.9pt;height:27pt;z-index:251657216;mso-wrap-distance-left:2.88pt;mso-wrap-distance-top:2.88pt;mso-wrap-distance-right:2.88pt;mso-wrap-distance-bottom:2.88pt" filled="f" stroked="f" insetpen="t" o:cliptowrap="t">
            <v:shadow color="#d4d2d0"/>
            <v:textbox style="mso-next-textbox:#_x0000_s1039;mso-column-margin:2mm" inset="2.88pt,2.88pt,2.88pt,2.88pt">
              <w:txbxContent>
                <w:p w:rsidR="009C2A31" w:rsidRPr="001C0B9B" w:rsidRDefault="009C2A31" w:rsidP="001A303A">
                  <w:pPr>
                    <w:widowControl w:val="0"/>
                    <w:jc w:val="center"/>
                    <w:rPr>
                      <w:b/>
                    </w:rPr>
                  </w:pPr>
                  <w:r w:rsidRPr="001C0B9B">
                    <w:rPr>
                      <w:b/>
                    </w:rPr>
                    <w:t xml:space="preserve">Вологда </w:t>
                  </w:r>
                </w:p>
                <w:p w:rsidR="009C2A31" w:rsidRPr="001C0B9B" w:rsidRDefault="009C2A31" w:rsidP="001A303A">
                  <w:pPr>
                    <w:widowControl w:val="0"/>
                    <w:jc w:val="center"/>
                    <w:rPr>
                      <w:b/>
                    </w:rPr>
                  </w:pPr>
                  <w:r w:rsidRPr="001C0B9B">
                    <w:rPr>
                      <w:b/>
                    </w:rPr>
                    <w:t>2018</w:t>
                  </w:r>
                </w:p>
              </w:txbxContent>
            </v:textbox>
          </v:shape>
        </w:pict>
      </w:r>
      <w:r>
        <w:tab/>
      </w:r>
    </w:p>
    <w:sectPr w:rsidR="009C2A31" w:rsidRPr="004D4300" w:rsidSect="001A303A">
      <w:pgSz w:w="16838" w:h="11906" w:orient="landscape"/>
      <w:pgMar w:top="0" w:right="1134" w:bottom="85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E77102"/>
    <w:multiLevelType w:val="hybridMultilevel"/>
    <w:tmpl w:val="434E8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A303A"/>
    <w:rsid w:val="00007F01"/>
    <w:rsid w:val="000A10BA"/>
    <w:rsid w:val="000D5321"/>
    <w:rsid w:val="00141705"/>
    <w:rsid w:val="0019189A"/>
    <w:rsid w:val="001A303A"/>
    <w:rsid w:val="001C0B9B"/>
    <w:rsid w:val="001D5530"/>
    <w:rsid w:val="001F391E"/>
    <w:rsid w:val="00220998"/>
    <w:rsid w:val="00246344"/>
    <w:rsid w:val="00277F51"/>
    <w:rsid w:val="00284AEE"/>
    <w:rsid w:val="00313C74"/>
    <w:rsid w:val="00327401"/>
    <w:rsid w:val="00335330"/>
    <w:rsid w:val="003417C6"/>
    <w:rsid w:val="003F2104"/>
    <w:rsid w:val="004257B6"/>
    <w:rsid w:val="0046550C"/>
    <w:rsid w:val="00472847"/>
    <w:rsid w:val="004B4780"/>
    <w:rsid w:val="004D4300"/>
    <w:rsid w:val="004E55E5"/>
    <w:rsid w:val="00521C4C"/>
    <w:rsid w:val="00547DE9"/>
    <w:rsid w:val="005C580A"/>
    <w:rsid w:val="005C786F"/>
    <w:rsid w:val="005D5E17"/>
    <w:rsid w:val="005D6E62"/>
    <w:rsid w:val="005F1A1D"/>
    <w:rsid w:val="0063293F"/>
    <w:rsid w:val="00643E48"/>
    <w:rsid w:val="00646A3E"/>
    <w:rsid w:val="00684778"/>
    <w:rsid w:val="00690F92"/>
    <w:rsid w:val="006B7D33"/>
    <w:rsid w:val="006C2AEE"/>
    <w:rsid w:val="007542DA"/>
    <w:rsid w:val="00767CE0"/>
    <w:rsid w:val="00790581"/>
    <w:rsid w:val="00847C70"/>
    <w:rsid w:val="00861E60"/>
    <w:rsid w:val="008B0EA0"/>
    <w:rsid w:val="008C3871"/>
    <w:rsid w:val="008E05DA"/>
    <w:rsid w:val="008E7511"/>
    <w:rsid w:val="00925858"/>
    <w:rsid w:val="009A3057"/>
    <w:rsid w:val="009C2A31"/>
    <w:rsid w:val="009D487C"/>
    <w:rsid w:val="00A14B4A"/>
    <w:rsid w:val="00A93F5D"/>
    <w:rsid w:val="00AA5E2D"/>
    <w:rsid w:val="00AF38A2"/>
    <w:rsid w:val="00B103C6"/>
    <w:rsid w:val="00B274E0"/>
    <w:rsid w:val="00B43E8A"/>
    <w:rsid w:val="00B93E72"/>
    <w:rsid w:val="00C1635C"/>
    <w:rsid w:val="00C53FF6"/>
    <w:rsid w:val="00C61B65"/>
    <w:rsid w:val="00C62567"/>
    <w:rsid w:val="00C629C1"/>
    <w:rsid w:val="00C6756B"/>
    <w:rsid w:val="00C75644"/>
    <w:rsid w:val="00CA5CCD"/>
    <w:rsid w:val="00D45107"/>
    <w:rsid w:val="00D4615D"/>
    <w:rsid w:val="00E5150E"/>
    <w:rsid w:val="00E562B5"/>
    <w:rsid w:val="00EB6503"/>
    <w:rsid w:val="00F444D3"/>
    <w:rsid w:val="00F70DC0"/>
    <w:rsid w:val="00F9065A"/>
    <w:rsid w:val="00FB16CA"/>
    <w:rsid w:val="00FB6E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303A"/>
    <w:rPr>
      <w:rFonts w:ascii="Times New Roman" w:eastAsia="Times New Roman" w:hAnsi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1A303A"/>
    <w:rPr>
      <w:rFonts w:ascii="Arial" w:eastAsia="Times New Roman" w:hAnsi="Arial" w:cs="Arial"/>
      <w:color w:val="000000"/>
      <w:kern w:val="28"/>
      <w:sz w:val="20"/>
      <w:szCs w:val="20"/>
    </w:rPr>
  </w:style>
  <w:style w:type="paragraph" w:styleId="ListParagraph">
    <w:name w:val="List Paragraph"/>
    <w:basedOn w:val="Normal"/>
    <w:uiPriority w:val="99"/>
    <w:qFormat/>
    <w:rsid w:val="00690F92"/>
    <w:pPr>
      <w:ind w:left="720"/>
      <w:contextualSpacing/>
    </w:pPr>
    <w:rPr>
      <w:color w:val="auto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2</Pages>
  <Words>16</Words>
  <Characters>94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PC-Prok</cp:lastModifiedBy>
  <cp:revision>5</cp:revision>
  <cp:lastPrinted>2018-08-09T08:06:00Z</cp:lastPrinted>
  <dcterms:created xsi:type="dcterms:W3CDTF">2018-08-09T08:32:00Z</dcterms:created>
  <dcterms:modified xsi:type="dcterms:W3CDTF">2018-08-31T14:19:00Z</dcterms:modified>
</cp:coreProperties>
</file>